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B4F" w:rsidRPr="00963F65" w:rsidRDefault="00152B4F" w:rsidP="00963F65">
      <w:pPr>
        <w:spacing w:line="360" w:lineRule="auto"/>
        <w:jc w:val="both"/>
        <w:rPr>
          <w:rFonts w:ascii="Bookman Old Style" w:eastAsia="FangSong" w:hAnsi="Bookman Old Style"/>
          <w:i/>
          <w:sz w:val="24"/>
          <w:szCs w:val="24"/>
        </w:rPr>
      </w:pPr>
      <w:r w:rsidRPr="00963F65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pt;height:224.25pt">
            <v:imagedata r:id="rId4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  </w:t>
      </w:r>
      <w:r w:rsidRPr="00963F65">
        <w:rPr>
          <w:rFonts w:ascii="Bookman Old Style" w:eastAsia="FangSong" w:hAnsi="Bookman Old Style"/>
          <w:i/>
          <w:sz w:val="24"/>
          <w:szCs w:val="24"/>
        </w:rPr>
        <w:t>К моему превеликому счастью, я успела застать Юрия Брониславовича. Он вёл у нас уроки всего пару-тройку раз, но до сих пор мы частенько вспоминаем его фирменные «касатик», «котик, я начинаю сердиться», «Мона Лиза – шизофреник», «сядь, чудовище» и подобные фразочки. Юрий Брониславович запомнился мне как великолепный учитель, до конца верный любимой гимназии, и как человек с превосходным чувством юмора. Получить именную премию было для меня большой неожиданностью и огромной честью, и я хотела бы искренне поблагодарить свой класс и педагогов за доверие и поддержку.</w:t>
      </w:r>
    </w:p>
    <w:p w:rsidR="00152B4F" w:rsidRPr="00963F65" w:rsidRDefault="00152B4F" w:rsidP="00963F65">
      <w:pPr>
        <w:spacing w:line="360" w:lineRule="auto"/>
        <w:jc w:val="both"/>
        <w:rPr>
          <w:rFonts w:ascii="Bookman Old Style" w:eastAsia="FangSong" w:hAnsi="Bookman Old Style"/>
          <w:i/>
          <w:sz w:val="24"/>
          <w:szCs w:val="24"/>
        </w:rPr>
      </w:pPr>
      <w:r w:rsidRPr="00963F65">
        <w:rPr>
          <w:rFonts w:ascii="Bookman Old Style" w:eastAsia="FangSong" w:hAnsi="Bookman Old Style"/>
          <w:i/>
          <w:sz w:val="24"/>
          <w:szCs w:val="24"/>
        </w:rPr>
        <w:t>Я помню, как в пятом классе наш психолог Ольга Михайловна сказала нам: «Если в конце этого года вы сможете назвать гимназию родной, значит, вы попали в правильное место». С полной уверенностью и положа руку на сердце я могу назвать гимназию своим вторым домом. За всё время обучения здесь я обрела настоящих друзей, мудрых наставников, очаровательных младших, которым очень приятно помогать. Гимназия – это большая-большая семья, где все любят друг друга, делятся опытом и эмоциями, всегда готовы помочь и поддержать. И мои самые яркие впечатления, разумеется, связаны с нашей семьёй. Турслёты, посиделки и песни у костра, путешествия в разные города, дни самоуправления, проекты, конференции, праздники и педмастерские – едва ли для меня есть что-то дороже этих воспоминаний.  Нельзя сказать, что грустных моментов не было совсем. Конечно, были: и двойки, и ссоры, и чрезвычайная усталость, и желание бросить всё на свете – но, как известно, трудности - это и есть именно то, что как ни что другое формирует характер и учит находить и принимать решения. Я благодарна гимназии за всё, что было и ещё немножечко будет.</w:t>
      </w:r>
    </w:p>
    <w:p w:rsidR="00152B4F" w:rsidRPr="00963F65" w:rsidRDefault="00152B4F" w:rsidP="00963F65">
      <w:pPr>
        <w:spacing w:line="360" w:lineRule="auto"/>
        <w:jc w:val="both"/>
        <w:rPr>
          <w:rFonts w:ascii="Bookman Old Style" w:eastAsia="FangSong" w:hAnsi="Bookman Old Style"/>
          <w:i/>
          <w:sz w:val="24"/>
          <w:szCs w:val="24"/>
        </w:rPr>
      </w:pPr>
      <w:r w:rsidRPr="00963F65">
        <w:rPr>
          <w:rFonts w:ascii="Bookman Old Style" w:eastAsia="FangSong" w:hAnsi="Bookman Old Style"/>
          <w:i/>
          <w:sz w:val="24"/>
          <w:szCs w:val="24"/>
        </w:rPr>
        <w:t xml:space="preserve">Пока ты учишься в шестом, седьмом, восьмом, девятом классе, жизнь в гимназии тебе кажется сказкой, которая каждый день тебя радует новым и интересным, дарит приключения и счастье. Которая, кажется, никогда не закончится. С каждым классом всё больше и больше знакомых лиц, ты почти каждого проходящего мимо можешь назвать по имени. Но, взрослея и провожая в путь науки старших друзей, покидающих гимназию навсегда, невольно становится грустно и тревожно на душе. Однажды и тебе тоже (совсем скоро!) придётся также оставить родное местечко, расстаться с дорогими учителями, попрощаться с младшими классами, которые теперь остаются вместо тебя. Это страшно, признаюсь. Страшно уходить. Страшно менять дорогое и близкое сердцу на пока ещё неизвестное. Однако, как говорила Мэри Поппинс, всё хорошее когда-нибудь кончается. И необходимо со смелой улыбкой двигаться вперёд, трудиться и покорять новые вершины. </w:t>
      </w:r>
    </w:p>
    <w:p w:rsidR="00152B4F" w:rsidRPr="00963F65" w:rsidRDefault="00152B4F" w:rsidP="00963F65">
      <w:pPr>
        <w:spacing w:line="360" w:lineRule="auto"/>
        <w:jc w:val="both"/>
        <w:rPr>
          <w:rFonts w:ascii="Bookman Old Style" w:eastAsia="FangSong" w:hAnsi="Bookman Old Style"/>
          <w:i/>
          <w:sz w:val="24"/>
          <w:szCs w:val="24"/>
        </w:rPr>
      </w:pPr>
      <w:r w:rsidRPr="00963F65">
        <w:rPr>
          <w:rFonts w:ascii="Bookman Old Style" w:eastAsia="FangSong" w:hAnsi="Bookman Old Style"/>
          <w:i/>
          <w:sz w:val="24"/>
          <w:szCs w:val="24"/>
        </w:rPr>
        <w:t xml:space="preserve">Гимназия помогла мне найти, пожалуй, самое важное в жизни – своё призвание. Пару лет назад я едва ли могла подумать, что работа с подшефными и проведение уроков у </w:t>
      </w:r>
      <w:r>
        <w:rPr>
          <w:noProof/>
          <w:lang w:eastAsia="ru-RU"/>
        </w:rPr>
        <w:pict>
          <v:shape id="_x0000_s1026" type="#_x0000_t75" alt="" style="position:absolute;left:0;text-align:left;margin-left:-.3pt;margin-top:63.4pt;width:333pt;height:234pt;z-index:-251658240;mso-position-horizontal-relative:text;mso-position-vertical-relative:text" wrapcoords="-49 0 -49 21531 21600 21531 21600 0 -49 0">
            <v:imagedata r:id="rId5" r:href="rId6" grayscale="t"/>
            <w10:wrap type="tight"/>
          </v:shape>
        </w:pict>
      </w:r>
      <w:r w:rsidRPr="00963F65">
        <w:rPr>
          <w:rFonts w:ascii="Bookman Old Style" w:eastAsia="FangSong" w:hAnsi="Bookman Old Style"/>
          <w:i/>
          <w:sz w:val="24"/>
          <w:szCs w:val="24"/>
        </w:rPr>
        <w:t xml:space="preserve">младших классов будут приносить мне такую радость. Пожалуй, уже ни для кого не секрет, что я мечтаю стать учителем иностранных языков. Не скрою, многие пытались меня отговорить, однако я не представляю для себя другого жизненного пути. Благодаря педагогическому таланту наших любимых учителей, я определила для себя идеал, к которому буду стараться стремиться. Окончив университет, я была бы счастлива вернуться в родные стены уже в качестве преподавателя и достойно продолжать традиции гимназии. </w:t>
      </w:r>
    </w:p>
    <w:p w:rsidR="00152B4F" w:rsidRPr="00963F65" w:rsidRDefault="00152B4F" w:rsidP="00864397">
      <w:pPr>
        <w:spacing w:line="360" w:lineRule="auto"/>
        <w:jc w:val="both"/>
        <w:rPr>
          <w:rFonts w:ascii="Bookman Old Style" w:eastAsia="FangSong" w:hAnsi="Bookman Old Style"/>
          <w:i/>
          <w:sz w:val="24"/>
          <w:szCs w:val="24"/>
        </w:rPr>
      </w:pPr>
      <w:r w:rsidRPr="00963F65">
        <w:rPr>
          <w:rFonts w:ascii="Bookman Old Style" w:eastAsia="FangSong" w:hAnsi="Bookman Old Style"/>
          <w:i/>
          <w:sz w:val="24"/>
          <w:szCs w:val="24"/>
        </w:rPr>
        <w:t>Годы, проведённые в этом дорогом сердцу здании из красного кирпича, навсегда</w:t>
      </w:r>
      <w:bookmarkStart w:id="0" w:name="_GoBack"/>
      <w:bookmarkEnd w:id="0"/>
      <w:r w:rsidRPr="00963F65">
        <w:rPr>
          <w:rFonts w:ascii="Bookman Old Style" w:eastAsia="FangSong" w:hAnsi="Bookman Old Style"/>
          <w:i/>
          <w:sz w:val="24"/>
          <w:szCs w:val="24"/>
        </w:rPr>
        <w:t xml:space="preserve"> останутся жить в моей памяти.</w:t>
      </w:r>
    </w:p>
    <w:p w:rsidR="00152B4F" w:rsidRPr="00963F65" w:rsidRDefault="00152B4F" w:rsidP="00864397">
      <w:pPr>
        <w:spacing w:line="360" w:lineRule="auto"/>
        <w:jc w:val="both"/>
        <w:rPr>
          <w:rFonts w:ascii="Bookman Old Style" w:eastAsia="FangSong" w:hAnsi="Bookman Old Style"/>
          <w:i/>
          <w:sz w:val="24"/>
          <w:szCs w:val="24"/>
        </w:rPr>
      </w:pPr>
    </w:p>
    <w:p w:rsidR="00152B4F" w:rsidRDefault="00152B4F" w:rsidP="00864397">
      <w:pPr>
        <w:spacing w:line="360" w:lineRule="auto"/>
        <w:jc w:val="both"/>
        <w:rPr>
          <w:rFonts w:ascii="Bookman Old Style" w:eastAsia="FangSong" w:hAnsi="Bookman Old Style"/>
          <w:b/>
          <w:i/>
          <w:sz w:val="40"/>
          <w:szCs w:val="40"/>
        </w:rPr>
      </w:pPr>
      <w:r w:rsidRPr="00963F65">
        <w:rPr>
          <w:rFonts w:ascii="Bookman Old Style" w:eastAsia="FangSong" w:hAnsi="Bookman Old Style"/>
          <w:b/>
          <w:i/>
          <w:sz w:val="40"/>
          <w:szCs w:val="40"/>
        </w:rPr>
        <w:t xml:space="preserve">Спасибо. Люблю. Вернусь.  </w:t>
      </w:r>
    </w:p>
    <w:p w:rsidR="00152B4F" w:rsidRPr="00963F65" w:rsidRDefault="00152B4F" w:rsidP="00864397">
      <w:pPr>
        <w:spacing w:line="360" w:lineRule="auto"/>
        <w:jc w:val="both"/>
        <w:rPr>
          <w:rFonts w:ascii="Bookman Old Style" w:eastAsia="FangSong" w:hAnsi="Bookman Old Style"/>
          <w:b/>
          <w:i/>
          <w:sz w:val="40"/>
          <w:szCs w:val="40"/>
        </w:rPr>
      </w:pPr>
    </w:p>
    <w:sectPr w:rsidR="00152B4F" w:rsidRPr="00963F65" w:rsidSect="00255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3563"/>
    <w:rsid w:val="00001770"/>
    <w:rsid w:val="00007343"/>
    <w:rsid w:val="00021C4D"/>
    <w:rsid w:val="0003034F"/>
    <w:rsid w:val="00055D7D"/>
    <w:rsid w:val="000F1A68"/>
    <w:rsid w:val="001128D0"/>
    <w:rsid w:val="001177F4"/>
    <w:rsid w:val="00132AB3"/>
    <w:rsid w:val="00142CA7"/>
    <w:rsid w:val="00152B4F"/>
    <w:rsid w:val="0017004A"/>
    <w:rsid w:val="00171BA9"/>
    <w:rsid w:val="001A7DE2"/>
    <w:rsid w:val="001B4566"/>
    <w:rsid w:val="001C5375"/>
    <w:rsid w:val="001D2807"/>
    <w:rsid w:val="001F301E"/>
    <w:rsid w:val="00205D90"/>
    <w:rsid w:val="002552ED"/>
    <w:rsid w:val="00290FAF"/>
    <w:rsid w:val="002A2960"/>
    <w:rsid w:val="002C188A"/>
    <w:rsid w:val="002D3509"/>
    <w:rsid w:val="002D3FDC"/>
    <w:rsid w:val="00313295"/>
    <w:rsid w:val="003946C0"/>
    <w:rsid w:val="003A1768"/>
    <w:rsid w:val="003A1EDF"/>
    <w:rsid w:val="00415BE7"/>
    <w:rsid w:val="004701EB"/>
    <w:rsid w:val="00492214"/>
    <w:rsid w:val="004A1469"/>
    <w:rsid w:val="004E2BCF"/>
    <w:rsid w:val="00504C8D"/>
    <w:rsid w:val="0053605B"/>
    <w:rsid w:val="005368B5"/>
    <w:rsid w:val="00543563"/>
    <w:rsid w:val="00561266"/>
    <w:rsid w:val="00570102"/>
    <w:rsid w:val="005974CC"/>
    <w:rsid w:val="005A7EF5"/>
    <w:rsid w:val="005F07CB"/>
    <w:rsid w:val="005F08A1"/>
    <w:rsid w:val="00601405"/>
    <w:rsid w:val="0063293E"/>
    <w:rsid w:val="0068501A"/>
    <w:rsid w:val="006876B5"/>
    <w:rsid w:val="006974B5"/>
    <w:rsid w:val="006A7231"/>
    <w:rsid w:val="007049A0"/>
    <w:rsid w:val="00713C50"/>
    <w:rsid w:val="00740563"/>
    <w:rsid w:val="00763371"/>
    <w:rsid w:val="00775314"/>
    <w:rsid w:val="007B6BD9"/>
    <w:rsid w:val="007B7B05"/>
    <w:rsid w:val="007E1417"/>
    <w:rsid w:val="007F2DC4"/>
    <w:rsid w:val="00833364"/>
    <w:rsid w:val="00864397"/>
    <w:rsid w:val="008774BC"/>
    <w:rsid w:val="00880114"/>
    <w:rsid w:val="0089080E"/>
    <w:rsid w:val="008B5BF1"/>
    <w:rsid w:val="008E2DBE"/>
    <w:rsid w:val="00901370"/>
    <w:rsid w:val="00904407"/>
    <w:rsid w:val="00963F65"/>
    <w:rsid w:val="00965B17"/>
    <w:rsid w:val="00970F8B"/>
    <w:rsid w:val="009A48FF"/>
    <w:rsid w:val="009E66CF"/>
    <w:rsid w:val="00A54645"/>
    <w:rsid w:val="00A83A04"/>
    <w:rsid w:val="00AF4A4B"/>
    <w:rsid w:val="00B03753"/>
    <w:rsid w:val="00B66261"/>
    <w:rsid w:val="00B75793"/>
    <w:rsid w:val="00BF4E2B"/>
    <w:rsid w:val="00C012B6"/>
    <w:rsid w:val="00C21B2D"/>
    <w:rsid w:val="00C40B90"/>
    <w:rsid w:val="00C50877"/>
    <w:rsid w:val="00C878CE"/>
    <w:rsid w:val="00CD12BD"/>
    <w:rsid w:val="00D22D71"/>
    <w:rsid w:val="00D33044"/>
    <w:rsid w:val="00D80EC5"/>
    <w:rsid w:val="00D84BDE"/>
    <w:rsid w:val="00D952A5"/>
    <w:rsid w:val="00DB1764"/>
    <w:rsid w:val="00DB6E7A"/>
    <w:rsid w:val="00DF56D7"/>
    <w:rsid w:val="00E07BB9"/>
    <w:rsid w:val="00E209F3"/>
    <w:rsid w:val="00E34D81"/>
    <w:rsid w:val="00E528D0"/>
    <w:rsid w:val="00E82885"/>
    <w:rsid w:val="00E85381"/>
    <w:rsid w:val="00E90D20"/>
    <w:rsid w:val="00E939CA"/>
    <w:rsid w:val="00EA1A9D"/>
    <w:rsid w:val="00EA2602"/>
    <w:rsid w:val="00EB4F75"/>
    <w:rsid w:val="00EC5694"/>
    <w:rsid w:val="00EF2B73"/>
    <w:rsid w:val="00F00033"/>
    <w:rsid w:val="00F1661C"/>
    <w:rsid w:val="00F75362"/>
    <w:rsid w:val="00FB0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2ED"/>
    <w:pPr>
      <w:ind w:firstLine="720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://gym1505.ru/sites/default/files/styles/inner-page/public/pages/img_9159.jpg?itok=JUpVGKDe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3</Pages>
  <Words>506</Words>
  <Characters>2888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 моему превеликому счастью, я успела застать Юрия Брониславовича</dc:title>
  <dc:subject/>
  <dc:creator>User</dc:creator>
  <cp:keywords/>
  <dc:description/>
  <cp:lastModifiedBy>Старикова</cp:lastModifiedBy>
  <cp:revision>2</cp:revision>
  <dcterms:created xsi:type="dcterms:W3CDTF">2014-12-06T11:21:00Z</dcterms:created>
  <dcterms:modified xsi:type="dcterms:W3CDTF">2014-12-06T11:21:00Z</dcterms:modified>
</cp:coreProperties>
</file>